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F42F5" w:rsidRDefault="009F42F5" w:rsidP="004C529B">
      <w:pPr>
        <w:jc w:val="center"/>
        <w:rPr>
          <w:b/>
          <w:sz w:val="28"/>
          <w:szCs w:val="28"/>
          <w:lang w:val="en-US"/>
        </w:rPr>
      </w:pPr>
      <w:bookmarkStart w:id="0" w:name="_GoBack"/>
      <w:bookmarkEnd w:id="0"/>
      <w:r w:rsidRPr="004C529B">
        <w:rPr>
          <w:b/>
          <w:sz w:val="28"/>
          <w:szCs w:val="28"/>
        </w:rPr>
        <w:t>ΒΗΜΑΤΑ ΕΓΓΡΑΦΗΣ ΜΕΛΩΝ</w:t>
      </w:r>
    </w:p>
    <w:p w:rsidR="009F42F5" w:rsidRPr="004C529B" w:rsidRDefault="009F42F5" w:rsidP="004C529B">
      <w:pPr>
        <w:jc w:val="center"/>
        <w:rPr>
          <w:b/>
          <w:sz w:val="28"/>
          <w:szCs w:val="28"/>
        </w:rPr>
      </w:pPr>
      <w:r w:rsidRPr="004C529B">
        <w:rPr>
          <w:b/>
          <w:sz w:val="28"/>
          <w:szCs w:val="28"/>
        </w:rPr>
        <w:t xml:space="preserve">ΣΤΗ ΔΙΑΔΙΚΤΥΑΚΗ ΚΟΙΝΟΤΗΤΑ </w:t>
      </w:r>
      <w:r>
        <w:rPr>
          <w:b/>
          <w:sz w:val="28"/>
          <w:szCs w:val="28"/>
        </w:rPr>
        <w:t>ΜΑΘΗΣΗΣ&amp;ΠΡΑΚΤΙΚΗΣ «ΣΧΟΛΙΚΟΙ ΚΗΠΟΥΡΟΙ</w:t>
      </w:r>
      <w:r w:rsidRPr="004C529B">
        <w:rPr>
          <w:b/>
          <w:sz w:val="28"/>
          <w:szCs w:val="28"/>
        </w:rPr>
        <w:t>»</w:t>
      </w:r>
    </w:p>
    <w:p w:rsidR="009F42F5" w:rsidRDefault="009F42F5" w:rsidP="00DD0A9C">
      <w:pPr>
        <w:jc w:val="both"/>
        <w:rPr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27" o:spid="_x0000_s1026" type="#_x0000_t202" style="position:absolute;left:0;text-align:left;margin-left:-21pt;margin-top:5.7pt;width:276pt;height:21.7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" fillcolor="window" strokeweight=".5pt">
            <v:textbox>
              <w:txbxContent>
                <w:p w:rsidR="009F42F5" w:rsidRPr="00122563" w:rsidRDefault="009F42F5" w:rsidP="00122563">
                  <w:r>
                    <w:rPr>
                      <w:b/>
                    </w:rPr>
                    <w:t>1.</w:t>
                  </w:r>
                  <w:r w:rsidRPr="00122563">
                    <w:t xml:space="preserve"> Μετάβαση στις Εκπαιδευτικές Κοινότητες του ΠΣΔ</w:t>
                  </w:r>
                </w:p>
                <w:p w:rsidR="009F42F5" w:rsidRDefault="009F42F5" w:rsidP="00122563"/>
              </w:txbxContent>
            </v:textbox>
          </v:shape>
        </w:pict>
      </w:r>
      <w:r>
        <w:rPr>
          <w:noProof/>
        </w:rPr>
        <w:pict>
          <v:shape id="Πλαίσιο κειμένου 22" o:spid="_x0000_s1027" type="#_x0000_t202" style="position:absolute;left:0;text-align:left;margin-left:272.25pt;margin-top:5.7pt;width:256.5pt;height:21.7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" strokeweight=".5pt">
            <v:textbox>
              <w:txbxContent>
                <w:p w:rsidR="009F42F5" w:rsidRPr="00122563" w:rsidRDefault="009F42F5" w:rsidP="00122563">
                  <w:r w:rsidRPr="00122563">
                    <w:rPr>
                      <w:b/>
                    </w:rPr>
                    <w:t>2</w:t>
                  </w:r>
                  <w:r w:rsidRPr="00122563">
                    <w:t>. Σύνδεση με του</w:t>
                  </w:r>
                  <w:r>
                    <w:t>ς</w:t>
                  </w:r>
                  <w:r w:rsidRPr="00122563">
                    <w:t xml:space="preserve"> κωδικούς σας </w:t>
                  </w:r>
                  <w:r>
                    <w:t>στο ΠΣΔ</w:t>
                  </w:r>
                </w:p>
                <w:p w:rsidR="009F42F5" w:rsidRDefault="009F42F5"/>
              </w:txbxContent>
            </v:textbox>
          </v:shape>
        </w:pict>
      </w:r>
    </w:p>
    <w:p w:rsidR="009F42F5" w:rsidRDefault="009F42F5" w:rsidP="00DD0A9C">
      <w:pPr>
        <w:jc w:val="both"/>
        <w:rPr>
          <w:b/>
          <w:sz w:val="20"/>
          <w:szCs w:val="20"/>
        </w:rPr>
      </w:pPr>
    </w:p>
    <w:p w:rsidR="009F42F5" w:rsidRPr="00C608C9" w:rsidRDefault="009F42F5" w:rsidP="00DD0A9C">
      <w:pPr>
        <w:jc w:val="both"/>
        <w:rPr>
          <w:b/>
          <w:sz w:val="20"/>
          <w:szCs w:val="20"/>
        </w:rPr>
      </w:pPr>
    </w:p>
    <w:p w:rsidR="009F42F5" w:rsidRDefault="009F42F5" w:rsidP="00C608C9">
      <w:r>
        <w:rPr>
          <w:noProof/>
        </w:rPr>
        <w:pict>
          <v:shape id="Πλαίσιο κειμένου 19" o:spid="_x0000_s1028" type="#_x0000_t202" style="position:absolute;margin-left:264.75pt;margin-top:7.65pt;width:256.5pt;height:195.7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" strokecolor="white" strokeweight=".5pt">
            <v:textbox>
              <w:txbxContent>
                <w:p w:rsidR="009F42F5" w:rsidRDefault="009F42F5">
                  <w:r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Εικόνα 3" o:spid="_x0000_i1026" type="#_x0000_t75" style="width:238.5pt;height:172.5pt;visibility:visible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  <w:hyperlink r:id="rId6" w:history="1">
        <w:r w:rsidRPr="00C811F5">
          <w:rPr>
            <w:rStyle w:val="Hyperlink"/>
            <w:rFonts w:cs="Arial"/>
          </w:rPr>
          <w:t>http://blogs.sch.gr/</w:t>
        </w:r>
      </w:hyperlink>
    </w:p>
    <w:p w:rsidR="009F42F5" w:rsidRDefault="009F42F5" w:rsidP="00C608C9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Ευθύγραμμο βέλος σύνδεσης 8" o:spid="_x0000_s1029" type="#_x0000_t32" style="position:absolute;margin-left:194.4pt;margin-top:16.35pt;width:38.95pt;height:34.5pt;flip:x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" strokecolor="red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Εικόνα 2" o:spid="_x0000_i1027" type="#_x0000_t75" style="width:229.5pt;height:229.5pt;visibility:visible">
            <v:imagedata r:id="rId7" o:title=""/>
          </v:shape>
        </w:pict>
      </w:r>
      <w:r>
        <w:rPr>
          <w:noProof/>
        </w:rPr>
        <w:pict>
          <v:shape id="Ευθύγραμμο βέλος σύνδεσης 23" o:spid="_x0000_s1030" type="#_x0000_t32" style="position:absolute;margin-left:340.5pt;margin-top:116.1pt;width:17.25pt;height:45.75pt;flip:y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" strokecolor="red" strokeweight="3pt">
            <v:stroke endarrow="open"/>
            <v:shadow on="t" color="black" opacity="22937f" origin=",.5" offset="0,.63889mm"/>
          </v:shape>
        </w:pict>
      </w:r>
    </w:p>
    <w:p w:rsidR="009F42F5" w:rsidRDefault="009F42F5" w:rsidP="00DD0A9C">
      <w:pPr>
        <w:jc w:val="both"/>
      </w:pPr>
      <w:r>
        <w:rPr>
          <w:noProof/>
        </w:rPr>
        <w:pict>
          <v:shape id="Πλαίσιο κειμένου 25" o:spid="_x0000_s1031" type="#_x0000_t202" style="position:absolute;left:0;text-align:left;margin-left:272.25pt;margin-top:8.25pt;width:264pt;height:33.7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" fillcolor="window" strokeweight=".5pt">
            <v:textbox>
              <w:txbxContent>
                <w:p w:rsidR="009F42F5" w:rsidRPr="00EC4D33" w:rsidRDefault="009F42F5" w:rsidP="00122563">
                  <w:r>
                    <w:rPr>
                      <w:b/>
                    </w:rPr>
                    <w:t>4</w:t>
                  </w:r>
                  <w:r w:rsidRPr="00122563">
                    <w:t xml:space="preserve">. </w:t>
                  </w:r>
                  <w:r w:rsidRPr="00A26923">
                    <w:t xml:space="preserve">Πληκτρολογήστε στην </w:t>
                  </w:r>
                  <w:r>
                    <w:t>αναζήτηση Ομάδων «σχολικοί κηπουροί</w:t>
                  </w:r>
                  <w:r w:rsidRPr="00A26923">
                    <w:t xml:space="preserve">», κλικάρετε </w:t>
                  </w:r>
                  <w:r w:rsidRPr="00EC4D33">
                    <w:t>“</w:t>
                  </w:r>
                  <w:r>
                    <w:t>Αναζήτηση</w:t>
                  </w:r>
                  <w:r w:rsidRPr="00EC4D33">
                    <w:t>”</w:t>
                  </w:r>
                </w:p>
                <w:p w:rsidR="009F42F5" w:rsidRDefault="009F42F5" w:rsidP="00122563"/>
              </w:txbxContent>
            </v:textbox>
          </v:shape>
        </w:pict>
      </w:r>
      <w:r>
        <w:rPr>
          <w:noProof/>
        </w:rPr>
        <w:pict>
          <v:shape id="Πλαίσιο κειμένου 24" o:spid="_x0000_s1032" type="#_x0000_t202" style="position:absolute;left:0;text-align:left;margin-left:-21pt;margin-top:8.25pt;width:271.5pt;height:21.7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" fillcolor="window" strokeweight=".5pt">
            <v:textbox>
              <w:txbxContent>
                <w:p w:rsidR="009F42F5" w:rsidRPr="00122563" w:rsidRDefault="009F42F5" w:rsidP="00122563">
                  <w:r>
                    <w:rPr>
                      <w:b/>
                    </w:rPr>
                    <w:t>3.</w:t>
                  </w:r>
                  <w:r w:rsidRPr="00122563">
                    <w:t xml:space="preserve"> </w:t>
                  </w:r>
                  <w:r>
                    <w:t>Μετά τη σύνδεσή σας, επιλέξτε την ετικέτα «ομάδες»</w:t>
                  </w:r>
                </w:p>
                <w:p w:rsidR="009F42F5" w:rsidRDefault="009F42F5" w:rsidP="00122563"/>
              </w:txbxContent>
            </v:textbox>
          </v:shape>
        </w:pict>
      </w:r>
    </w:p>
    <w:p w:rsidR="009F42F5" w:rsidRPr="00EC4D33" w:rsidRDefault="009F42F5" w:rsidP="00EC4D33">
      <w:pPr>
        <w:rPr>
          <w:lang w:val="en-US"/>
        </w:rPr>
      </w:pPr>
    </w:p>
    <w:p w:rsidR="009F42F5" w:rsidRPr="00EC4D33" w:rsidRDefault="009F42F5" w:rsidP="00122563">
      <w:pPr>
        <w:rPr>
          <w:lang w:val="en-US"/>
        </w:rPr>
      </w:pPr>
      <w:hyperlink r:id="rId8" w:history="1">
        <w:r w:rsidRPr="00EC4D33">
          <w:rPr>
            <w:rStyle w:val="Hyperlink"/>
            <w:rFonts w:cs="Arial"/>
            <w:lang w:val="en-US"/>
          </w:rPr>
          <w:t>http://blogs.sch.gr/groups/</w:t>
        </w:r>
      </w:hyperlink>
      <w:r>
        <w:rPr>
          <w:noProof/>
        </w:rPr>
        <w:pict>
          <v:shape id="Πλαίσιο κειμένου 30" o:spid="_x0000_s1033" type="#_x0000_t202" style="position:absolute;margin-left:272.25pt;margin-top:13.85pt;width:256.5pt;height:174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" fillcolor="window" strokecolor="window" strokeweight=".5pt">
            <v:textbox>
              <w:txbxContent>
                <w:p w:rsidR="009F42F5" w:rsidRDefault="009F42F5" w:rsidP="00122563">
                  <w:r>
                    <w:rPr>
                      <w:noProof/>
                    </w:rPr>
                    <w:pict>
                      <v:shape id="Εικόνα 5" o:spid="_x0000_i1029" type="#_x0000_t75" style="width:239.25pt;height:166.5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Πλαίσιο κειμένου 28" o:spid="_x0000_s1034" type="#_x0000_t202" style="position:absolute;margin-left:-27.05pt;margin-top:13.3pt;width:256.5pt;height:195.75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" fillcolor="window" strokecolor="window" strokeweight=".5pt">
            <v:textbox>
              <w:txbxContent>
                <w:p w:rsidR="009F42F5" w:rsidRDefault="009F42F5" w:rsidP="00122563">
                  <w:r>
                    <w:rPr>
                      <w:noProof/>
                    </w:rPr>
                    <w:pict>
                      <v:shape id="Εικόνα 4" o:spid="_x0000_i1031" type="#_x0000_t75" style="width:239.25pt;height:169.5pt;visibility:visible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</w:p>
    <w:p w:rsidR="009F42F5" w:rsidRPr="00EC4D33" w:rsidRDefault="009F42F5" w:rsidP="003A077F">
      <w:pPr>
        <w:jc w:val="center"/>
        <w:rPr>
          <w:lang w:val="en-US"/>
        </w:rPr>
      </w:pPr>
      <w:r>
        <w:rPr>
          <w:noProof/>
        </w:rPr>
        <w:pict>
          <v:shape id="Ευθύγραμμο βέλος σύνδεσης 33" o:spid="_x0000_s1035" type="#_x0000_t32" style="position:absolute;left:0;text-align:left;margin-left:45pt;margin-top:2.9pt;width:18.75pt;height:2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" strokecolor="red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Ευθύγραμμο βέλος σύνδεσης 34" o:spid="_x0000_s1036" type="#_x0000_t32" style="position:absolute;left:0;text-align:left;margin-left:474pt;margin-top:6.8pt;width:47.2pt;height:30pt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" strokecolor="red" strokeweight="3pt">
            <v:stroke endarrow="open"/>
            <v:shadow on="t" color="black" opacity="22937f" origin=",.5" offset="0,.63889mm"/>
          </v:shape>
        </w:pict>
      </w: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122563">
      <w:pPr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  <w:r>
        <w:rPr>
          <w:noProof/>
        </w:rPr>
        <w:pict>
          <v:shape id="Πλαίσιο κειμένου 36" o:spid="_x0000_s1037" type="#_x0000_t202" style="position:absolute;left:0;text-align:left;margin-left:272.25pt;margin-top:5.5pt;width:279.75pt;height:21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" fillcolor="window" strokeweight=".5pt">
            <v:textbox>
              <w:txbxContent>
                <w:p w:rsidR="009F42F5" w:rsidRPr="00122563" w:rsidRDefault="009F42F5" w:rsidP="005E1CB4">
                  <w:r>
                    <w:rPr>
                      <w:b/>
                    </w:rPr>
                    <w:t>5.</w:t>
                  </w:r>
                  <w:r w:rsidRPr="00122563">
                    <w:t xml:space="preserve"> </w:t>
                  </w:r>
                  <w:r w:rsidRPr="00A26923">
                    <w:t xml:space="preserve">Ομάδα «Σχολικοί </w:t>
                  </w:r>
                  <w:r w:rsidRPr="006925F9">
                    <w:t>κηπουροί</w:t>
                  </w:r>
                  <w:r w:rsidRPr="00A26923">
                    <w:t xml:space="preserve">» </w:t>
                  </w:r>
                </w:p>
                <w:p w:rsidR="009F42F5" w:rsidRDefault="009F42F5" w:rsidP="00A26923"/>
              </w:txbxContent>
            </v:textbox>
          </v:shape>
        </w:pict>
      </w:r>
      <w:r>
        <w:rPr>
          <w:noProof/>
        </w:rPr>
        <w:pict>
          <v:shape id="Πλαίσιο κειμένου 35" o:spid="_x0000_s1038" type="#_x0000_t202" style="position:absolute;left:0;text-align:left;margin-left:-21pt;margin-top:5.5pt;width:271.5pt;height:21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" fillcolor="window" strokeweight=".5pt">
            <v:textbox>
              <w:txbxContent>
                <w:p w:rsidR="009F42F5" w:rsidRPr="00122563" w:rsidRDefault="009F42F5" w:rsidP="00A26923">
                  <w:r>
                    <w:rPr>
                      <w:b/>
                    </w:rPr>
                    <w:t>5.</w:t>
                  </w:r>
                  <w:r w:rsidRPr="00122563">
                    <w:t xml:space="preserve"> </w:t>
                  </w:r>
                  <w:r w:rsidRPr="00A26923">
                    <w:t xml:space="preserve">Ομάδα «Σχολικοί </w:t>
                  </w:r>
                  <w:r w:rsidRPr="006925F9">
                    <w:t>κηπουροί</w:t>
                  </w:r>
                  <w:r w:rsidRPr="00A26923">
                    <w:t xml:space="preserve">» </w:t>
                  </w:r>
                  <w:r>
                    <w:t xml:space="preserve">- </w:t>
                  </w:r>
                  <w:r w:rsidRPr="00A26923">
                    <w:t xml:space="preserve">Κλικάρετε </w:t>
                  </w:r>
                  <w:r w:rsidRPr="00EC4D33">
                    <w:t>“</w:t>
                  </w:r>
                  <w:r w:rsidRPr="00A26923">
                    <w:t>Αίτημα</w:t>
                  </w:r>
                  <w:r w:rsidRPr="00EC4D33">
                    <w:t>”</w:t>
                  </w:r>
                  <w:r w:rsidRPr="00A26923">
                    <w:t xml:space="preserve"> </w:t>
                  </w:r>
                  <w:r w:rsidRPr="00EC4D33">
                    <w:t>“’’“</w:t>
                  </w:r>
                  <w:r w:rsidRPr="00A26923">
                    <w:t>Συμμετοχής</w:t>
                  </w:r>
                </w:p>
                <w:p w:rsidR="009F42F5" w:rsidRDefault="009F42F5" w:rsidP="00A26923"/>
              </w:txbxContent>
            </v:textbox>
          </v:shape>
        </w:pict>
      </w:r>
    </w:p>
    <w:p w:rsidR="009F42F5" w:rsidRPr="00EC4D33" w:rsidRDefault="009F42F5" w:rsidP="00A26923">
      <w:pPr>
        <w:rPr>
          <w:lang w:val="en-US"/>
        </w:rPr>
      </w:pPr>
    </w:p>
    <w:p w:rsidR="009F42F5" w:rsidRPr="00EC4D33" w:rsidRDefault="009F42F5" w:rsidP="00A26923">
      <w:pPr>
        <w:rPr>
          <w:lang w:val="en-US"/>
        </w:rPr>
      </w:pPr>
      <w:r>
        <w:rPr>
          <w:noProof/>
        </w:rPr>
        <w:pict>
          <v:shape id="Πλαίσιο κειμένου 40" o:spid="_x0000_s1039" type="#_x0000_t202" style="position:absolute;margin-left:267pt;margin-top:4pt;width:285pt;height:191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" fillcolor="window" strokecolor="white" strokeweight=".5pt">
            <v:textbox>
              <w:txbxContent>
                <w:p w:rsidR="009F42F5" w:rsidRPr="005E1CB4" w:rsidRDefault="009F42F5" w:rsidP="005E1CB4">
                  <w:r w:rsidRPr="005E1CB4">
                    <w:t>Στην «Ομάδα» βρίσκονται:</w:t>
                  </w:r>
                </w:p>
                <w:p w:rsidR="009F42F5" w:rsidRPr="005E1CB4" w:rsidRDefault="009F42F5" w:rsidP="005E1CB4">
                  <w:pPr>
                    <w:numPr>
                      <w:ilvl w:val="0"/>
                      <w:numId w:val="4"/>
                    </w:numPr>
                  </w:pPr>
                  <w:r w:rsidRPr="005E1CB4">
                    <w:rPr>
                      <w:b/>
                    </w:rPr>
                    <w:t>Αρχεία</w:t>
                  </w:r>
                  <w:r w:rsidRPr="005E1CB4">
                    <w:t xml:space="preserve">: </w:t>
                  </w:r>
                  <w:r w:rsidRPr="005E1CB4">
                    <w:rPr>
                      <w:lang w:val="en-US"/>
                    </w:rPr>
                    <w:t>x</w:t>
                  </w:r>
                  <w:r w:rsidRPr="005E1CB4">
                    <w:t>ώρος όπου τα μέλη μπορούν να ανεβάζουν  αρχεία όπως παρουσιάσεις, σημειώσεις, έγγραφα κλπ.</w:t>
                  </w:r>
                </w:p>
                <w:p w:rsidR="009F42F5" w:rsidRPr="005E1CB4" w:rsidRDefault="009F42F5" w:rsidP="005E1CB4">
                  <w:pPr>
                    <w:numPr>
                      <w:ilvl w:val="0"/>
                      <w:numId w:val="4"/>
                    </w:numPr>
                  </w:pPr>
                  <w:r w:rsidRPr="005E1CB4">
                    <w:rPr>
                      <w:b/>
                    </w:rPr>
                    <w:t>Ημερολόγιο εκδηλώσεων:</w:t>
                  </w:r>
                  <w:r w:rsidRPr="005E1CB4">
                    <w:t xml:space="preserve"> για την ανάρτηση συναντήσεων, εκδηλώσεων, ημερίδων και τον συντονισμό των μελών της κοινότητας. </w:t>
                  </w:r>
                </w:p>
                <w:p w:rsidR="009F42F5" w:rsidRPr="005E1CB4" w:rsidRDefault="009F42F5" w:rsidP="005E1CB4">
                  <w:pPr>
                    <w:numPr>
                      <w:ilvl w:val="0"/>
                      <w:numId w:val="4"/>
                    </w:numPr>
                  </w:pPr>
                  <w:r w:rsidRPr="005E1CB4">
                    <w:rPr>
                      <w:b/>
                    </w:rPr>
                    <w:t>Συζητήσεις:</w:t>
                  </w:r>
                  <w:r w:rsidRPr="005E1CB4">
                    <w:t xml:space="preserve"> σύστημα ασύγχρονης συζήτησης όπου τα μέλη ανταλλάσσουν απόψεις, γνώσεις και αλληλεπιδρούν διαλογικά. </w:t>
                  </w:r>
                </w:p>
                <w:p w:rsidR="009F42F5" w:rsidRDefault="009F42F5" w:rsidP="00A26923"/>
              </w:txbxContent>
            </v:textbox>
          </v:shape>
        </w:pict>
      </w:r>
      <w:hyperlink r:id="rId11">
        <w:r w:rsidRPr="00EC4D33">
          <w:rPr>
            <w:rStyle w:val="Hyperlink"/>
            <w:rFonts w:cs="Arial"/>
            <w:lang w:val="en-US"/>
          </w:rPr>
          <w:t>http://blogs.sch.gr/groups/schoolgardens/</w:t>
        </w:r>
      </w:hyperlink>
    </w:p>
    <w:p w:rsidR="009F42F5" w:rsidRPr="00EC4D33" w:rsidRDefault="009F42F5" w:rsidP="003A077F">
      <w:pPr>
        <w:jc w:val="center"/>
        <w:rPr>
          <w:lang w:val="en-US"/>
        </w:rPr>
      </w:pPr>
      <w:r>
        <w:rPr>
          <w:noProof/>
        </w:rPr>
        <w:pict>
          <v:shape id="Πλαίσιο κειμένου 39" o:spid="_x0000_s1040" type="#_x0000_t202" style="position:absolute;left:0;text-align:left;margin-left:-11.25pt;margin-top:12.1pt;width:261.75pt;height:179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" strokecolor="white" strokeweight=".5pt">
            <v:textbox>
              <w:txbxContent>
                <w:p w:rsidR="009F42F5" w:rsidRDefault="009F42F5">
                  <w:r>
                    <w:rPr>
                      <w:noProof/>
                    </w:rPr>
                    <w:pict>
                      <v:shape id="Εικόνα 41" o:spid="_x0000_i1033" type="#_x0000_t75" style="width:276.75pt;height:183.75pt;visibility:visible">
                        <v:imagedata r:id="rId12" o:title=""/>
                      </v:shape>
                    </w:pict>
                  </w:r>
                </w:p>
              </w:txbxContent>
            </v:textbox>
          </v:shape>
        </w:pict>
      </w:r>
    </w:p>
    <w:p w:rsidR="009F42F5" w:rsidRPr="00EC4D33" w:rsidRDefault="009F42F5" w:rsidP="00A26923">
      <w:pPr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A26923">
      <w:pPr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</w:p>
    <w:p w:rsidR="009F42F5" w:rsidRPr="00EC4D33" w:rsidRDefault="009F42F5" w:rsidP="003A077F">
      <w:pPr>
        <w:jc w:val="center"/>
        <w:rPr>
          <w:lang w:val="en-US"/>
        </w:rPr>
      </w:pPr>
      <w:r>
        <w:rPr>
          <w:noProof/>
        </w:rPr>
        <w:pict>
          <v:shape id="Πλαίσιο κειμένου 49" o:spid="_x0000_s1041" type="#_x0000_t202" style="position:absolute;left:0;text-align:left;margin-left:-17.25pt;margin-top:9.15pt;width:287.25pt;height:22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" fillcolor="window" strokeweight=".5pt">
            <v:textbox>
              <w:txbxContent>
                <w:p w:rsidR="009F42F5" w:rsidRPr="00EC4D33" w:rsidRDefault="009F42F5" w:rsidP="005E1CB4">
                  <w:pPr>
                    <w:rPr>
                      <w:lang w:val="en-US"/>
                    </w:rPr>
                  </w:pPr>
                  <w:r>
                    <w:rPr>
                      <w:b/>
                    </w:rPr>
                    <w:t>6.</w:t>
                  </w:r>
                  <w:r w:rsidRPr="00122563">
                    <w:t xml:space="preserve"> </w:t>
                  </w:r>
                  <w:r>
                    <w:t xml:space="preserve">Επιλογή </w:t>
                  </w:r>
                  <w:r>
                    <w:rPr>
                      <w:lang w:val="en-US"/>
                    </w:rPr>
                    <w:t>“</w:t>
                  </w:r>
                  <w:r>
                    <w:t>Ιστολόγιο</w:t>
                  </w:r>
                  <w:r>
                    <w:rPr>
                      <w:lang w:val="en-US"/>
                    </w:rPr>
                    <w:t>”</w:t>
                  </w:r>
                </w:p>
                <w:p w:rsidR="009F42F5" w:rsidRDefault="009F42F5" w:rsidP="00DE19BC"/>
              </w:txbxContent>
            </v:textbox>
          </v:shape>
        </w:pict>
      </w: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E19BC">
      <w:pPr>
        <w:jc w:val="both"/>
        <w:rPr>
          <w:lang w:val="en-US"/>
        </w:rPr>
      </w:pPr>
      <w:r>
        <w:rPr>
          <w:noProof/>
        </w:rPr>
        <w:pict>
          <v:shape id="Ευθύγραμμο βέλος σύνδεσης 57" o:spid="_x0000_s1042" type="#_x0000_t32" style="position:absolute;left:0;text-align:left;margin-left:9.75pt;margin-top:8.4pt;width:30pt;height:53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" strokecolor="red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Πλαίσιο κειμένου 47" o:spid="_x0000_s1043" type="#_x0000_t202" style="position:absolute;left:0;text-align:left;margin-left:-27pt;margin-top:12.15pt;width:219pt;height:173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" stroked="f" strokeweight=".5pt">
            <v:textbox>
              <w:txbxContent>
                <w:p w:rsidR="009F42F5" w:rsidRDefault="009F42F5" w:rsidP="00DE19BC">
                  <w:pPr>
                    <w:ind w:left="720"/>
                    <w:jc w:val="both"/>
                  </w:pPr>
                  <w:r>
                    <w:rPr>
                      <w:noProof/>
                    </w:rPr>
                    <w:pict>
                      <v:shape id="Εικόνα 58" o:spid="_x0000_i1035" type="#_x0000_t75" style="width:243.75pt;height:168.75pt;visibility:visible">
                        <v:imagedata r:id="rId13" o:title=""/>
                      </v:shape>
                    </w:pict>
                  </w:r>
                </w:p>
                <w:p w:rsidR="009F42F5" w:rsidRDefault="009F42F5"/>
                <w:p w:rsidR="009F42F5" w:rsidRDefault="009F42F5"/>
              </w:txbxContent>
            </v:textbox>
          </v:shape>
        </w:pict>
      </w: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</w:p>
    <w:p w:rsidR="009F42F5" w:rsidRPr="00EC4D33" w:rsidRDefault="009F42F5" w:rsidP="00DD0A9C">
      <w:pPr>
        <w:jc w:val="both"/>
        <w:rPr>
          <w:lang w:val="en-US"/>
        </w:rPr>
      </w:pPr>
      <w:r>
        <w:rPr>
          <w:noProof/>
        </w:rPr>
        <w:pict>
          <v:shape id="Πλαίσιο κειμένου 59" o:spid="_x0000_s1044" type="#_x0000_t202" style="position:absolute;left:0;text-align:left;margin-left:-6.75pt;margin-top:4.85pt;width:287.25pt;height:22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" fillcolor="window" strokeweight=".5pt">
            <v:textbox>
              <w:txbxContent>
                <w:p w:rsidR="009F42F5" w:rsidRDefault="009F42F5" w:rsidP="00217FCD">
                  <w:r w:rsidRPr="00217FCD">
                    <w:rPr>
                      <w:b/>
                    </w:rPr>
                    <w:t>7</w:t>
                  </w:r>
                  <w:r w:rsidRPr="00217FCD">
                    <w:t>. Χώρος Ιστολογίου</w:t>
                  </w:r>
                </w:p>
                <w:p w:rsidR="009F42F5" w:rsidRDefault="009F42F5" w:rsidP="00217FCD"/>
              </w:txbxContent>
            </v:textbox>
          </v:shape>
        </w:pict>
      </w:r>
    </w:p>
    <w:p w:rsidR="009F42F5" w:rsidRPr="00EC4D33" w:rsidRDefault="009F42F5" w:rsidP="005E1CB4">
      <w:pPr>
        <w:jc w:val="both"/>
        <w:rPr>
          <w:lang w:val="en-US"/>
        </w:rPr>
      </w:pPr>
      <w:r>
        <w:rPr>
          <w:noProof/>
        </w:rPr>
        <w:pict>
          <v:shape id="Πλαίσιο κειμένου 48" o:spid="_x0000_s1045" type="#_x0000_t202" style="position:absolute;left:0;text-align:left;margin-left:284.25pt;margin-top:2.75pt;width:4in;height:240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" fillcolor="window" stroked="f" strokeweight=".5pt">
            <v:textbox>
              <w:txbxContent>
                <w:p w:rsidR="009F42F5" w:rsidRPr="005E1CB4" w:rsidRDefault="009F42F5" w:rsidP="005E1CB4">
                  <w:r w:rsidRPr="005E1CB4">
                    <w:t xml:space="preserve">Στο </w:t>
                  </w:r>
                  <w:r>
                    <w:t>«</w:t>
                  </w:r>
                  <w:r w:rsidRPr="005E1CB4">
                    <w:t>Ιστολόγιο</w:t>
                  </w:r>
                  <w:r>
                    <w:t>»</w:t>
                  </w:r>
                  <w:r w:rsidRPr="005E1CB4">
                    <w:t xml:space="preserve"> μπορείτε να:</w:t>
                  </w:r>
                </w:p>
                <w:p w:rsidR="009F42F5" w:rsidRPr="005E1CB4" w:rsidRDefault="009F42F5" w:rsidP="005E1CB4">
                  <w:pPr>
                    <w:pStyle w:val="ListParagraph"/>
                    <w:numPr>
                      <w:ilvl w:val="0"/>
                      <w:numId w:val="3"/>
                    </w:numPr>
                  </w:pPr>
                  <w:r w:rsidRPr="005E1CB4">
                    <w:t xml:space="preserve">βρείτε </w:t>
                  </w:r>
                  <w:r w:rsidRPr="005E1CB4">
                    <w:rPr>
                      <w:b/>
                    </w:rPr>
                    <w:t>βασικές πληροφορίες</w:t>
                  </w:r>
                  <w:r w:rsidRPr="005E1CB4">
                    <w:t xml:space="preserve"> για την κοινότητα και το δίκτυο των σχολικών κηπουρών π.χ. ποιες άλλες ομάδες συμμετέχουν</w:t>
                  </w:r>
                </w:p>
                <w:p w:rsidR="009F42F5" w:rsidRPr="005E1CB4" w:rsidRDefault="009F42F5" w:rsidP="005E1CB4">
                  <w:pPr>
                    <w:pStyle w:val="ListParagraph"/>
                    <w:numPr>
                      <w:ilvl w:val="0"/>
                      <w:numId w:val="3"/>
                    </w:numPr>
                  </w:pPr>
                  <w:r w:rsidRPr="005E1CB4">
                    <w:t xml:space="preserve">αντλείτε </w:t>
                  </w:r>
                  <w:r w:rsidRPr="005E1CB4">
                    <w:rPr>
                      <w:b/>
                    </w:rPr>
                    <w:t>εκπαιδευτικό υλικό</w:t>
                  </w:r>
                  <w:r w:rsidRPr="005E1CB4">
                    <w:t xml:space="preserve"> για την κηπουρική και ιδέες για την μαθησιακή αξιοποίηση των σχολικών κήπων</w:t>
                  </w:r>
                </w:p>
                <w:p w:rsidR="009F42F5" w:rsidRPr="005E1CB4" w:rsidRDefault="009F42F5" w:rsidP="005E1CB4">
                  <w:pPr>
                    <w:pStyle w:val="ListParagraph"/>
                    <w:numPr>
                      <w:ilvl w:val="0"/>
                      <w:numId w:val="3"/>
                    </w:numPr>
                  </w:pPr>
                  <w:r w:rsidRPr="005E1CB4">
                    <w:t xml:space="preserve">ενημερωθείτε για τα </w:t>
                  </w:r>
                  <w:r w:rsidRPr="005E1CB4">
                    <w:rPr>
                      <w:b/>
                    </w:rPr>
                    <w:t>νέα</w:t>
                  </w:r>
                  <w:r w:rsidRPr="005E1CB4">
                    <w:t xml:space="preserve"> και τις </w:t>
                  </w:r>
                  <w:r w:rsidRPr="005E1CB4">
                    <w:rPr>
                      <w:b/>
                    </w:rPr>
                    <w:t>εκδηλώσεις</w:t>
                  </w:r>
                  <w:r w:rsidRPr="005E1CB4">
                    <w:t xml:space="preserve"> της κοινότητας</w:t>
                  </w:r>
                </w:p>
                <w:p w:rsidR="009F42F5" w:rsidRPr="005E1CB4" w:rsidRDefault="009F42F5" w:rsidP="005E1CB4">
                  <w:pPr>
                    <w:pStyle w:val="ListParagraph"/>
                    <w:numPr>
                      <w:ilvl w:val="0"/>
                      <w:numId w:val="3"/>
                    </w:numPr>
                  </w:pPr>
                  <w:r w:rsidRPr="005E1CB4">
                    <w:t xml:space="preserve">δημοσιεύετε </w:t>
                  </w:r>
                  <w:r w:rsidRPr="005E1CB4">
                    <w:rPr>
                      <w:b/>
                    </w:rPr>
                    <w:t xml:space="preserve">άρθρα </w:t>
                  </w:r>
                  <w:r w:rsidRPr="005E1CB4">
                    <w:t>σχετικά με την κοινότητα των σχολικών κηπουρών</w:t>
                  </w:r>
                </w:p>
                <w:p w:rsidR="009F42F5" w:rsidRPr="005E1CB4" w:rsidRDefault="009F42F5" w:rsidP="005E1CB4">
                  <w:pPr>
                    <w:pStyle w:val="ListParagraph"/>
                    <w:numPr>
                      <w:ilvl w:val="0"/>
                      <w:numId w:val="3"/>
                    </w:numPr>
                  </w:pPr>
                  <w:r w:rsidRPr="005E1CB4">
                    <w:rPr>
                      <w:b/>
                    </w:rPr>
                    <w:t>σχολιάζετε τα άρθρα</w:t>
                  </w:r>
                  <w:r w:rsidRPr="005E1CB4">
                    <w:t xml:space="preserve"> των άλλων ομάδων</w:t>
                  </w:r>
                </w:p>
                <w:p w:rsidR="009F42F5" w:rsidRPr="005E1CB4" w:rsidRDefault="009F42F5" w:rsidP="005E1CB4">
                  <w:pPr>
                    <w:pStyle w:val="ListParagraph"/>
                    <w:numPr>
                      <w:ilvl w:val="0"/>
                      <w:numId w:val="3"/>
                    </w:numPr>
                  </w:pPr>
                  <w:r w:rsidRPr="005E1CB4">
                    <w:rPr>
                      <w:b/>
                    </w:rPr>
                    <w:t>υποβάλετε ερωτήσεις</w:t>
                  </w:r>
                  <w:r w:rsidRPr="005E1CB4">
                    <w:t xml:space="preserve"> στους ειδικούς γεωπόνους της κοινότητας και στους υπόλοιπους κηπουρούς («</w:t>
                  </w:r>
                  <w:r w:rsidRPr="005E1CB4">
                    <w:rPr>
                      <w:i/>
                    </w:rPr>
                    <w:t>ρωτήστε τον κηπουρό»</w:t>
                  </w:r>
                  <w:r w:rsidRPr="005E1CB4">
                    <w:t>)</w:t>
                  </w:r>
                </w:p>
                <w:p w:rsidR="009F42F5" w:rsidRDefault="009F42F5" w:rsidP="00DE19BC"/>
                <w:p w:rsidR="009F42F5" w:rsidRDefault="009F42F5" w:rsidP="00DE19BC"/>
              </w:txbxContent>
            </v:textbox>
          </v:shape>
        </w:pict>
      </w:r>
    </w:p>
    <w:p w:rsidR="009F42F5" w:rsidRPr="00E303D9" w:rsidRDefault="009F42F5" w:rsidP="00DE19BC">
      <w:pPr>
        <w:jc w:val="both"/>
        <w:rPr>
          <w:lang w:val="en-US"/>
        </w:rPr>
      </w:pPr>
      <w:hyperlink r:id="rId14">
        <w:r w:rsidRPr="00E303D9">
          <w:rPr>
            <w:rStyle w:val="Hyperlink"/>
            <w:rFonts w:cs="Arial"/>
            <w:lang w:val="en-US"/>
          </w:rPr>
          <w:t>http://blogs.sch.gr/schoolgardens/</w:t>
        </w:r>
      </w:hyperlink>
    </w:p>
    <w:p w:rsidR="009F42F5" w:rsidRDefault="009F42F5" w:rsidP="005E1CB4">
      <w:r>
        <w:rPr>
          <w:noProof/>
        </w:rPr>
        <w:pict>
          <v:shape id="Εικόνα 1" o:spid="_x0000_i1036" type="#_x0000_t75" style="width:265.5pt;height:164.25pt;visibility:visible">
            <v:imagedata r:id="rId15" o:title="" croptop="1456f" cropbottom="4556f" cropleft="4491f" cropright="7781f"/>
          </v:shape>
        </w:pict>
      </w:r>
    </w:p>
    <w:p w:rsidR="009F42F5" w:rsidRDefault="009F42F5" w:rsidP="00842DBF">
      <w:pPr>
        <w:jc w:val="center"/>
      </w:pPr>
    </w:p>
    <w:p w:rsidR="009F42F5" w:rsidRDefault="009F42F5" w:rsidP="00DD0A9C">
      <w:pPr>
        <w:jc w:val="both"/>
      </w:pPr>
    </w:p>
    <w:p w:rsidR="009F42F5" w:rsidRPr="00974483" w:rsidRDefault="009F42F5" w:rsidP="00974483">
      <w:pPr>
        <w:jc w:val="both"/>
      </w:pPr>
      <w:r w:rsidRPr="00974483">
        <w:rPr>
          <w:b/>
        </w:rPr>
        <w:t>Υποστήριξη-Συντονισμός</w:t>
      </w:r>
    </w:p>
    <w:p w:rsidR="009F42F5" w:rsidRDefault="009F42F5" w:rsidP="006925F9">
      <w:pPr>
        <w:jc w:val="both"/>
      </w:pPr>
      <w:r>
        <w:t xml:space="preserve">Περισσότερα για τη χρήση του ιστολογίου αναζητήστε στα επίσημα εγχειρίδια που είναι διαθέσιμα στη διεύθυνση </w:t>
      </w:r>
      <w:hyperlink r:id="rId16" w:history="1">
        <w:r w:rsidRPr="00E92E49">
          <w:rPr>
            <w:rStyle w:val="Hyperlink"/>
            <w:rFonts w:cs="Arial"/>
          </w:rPr>
          <w:t>http://blogs.sch.gr/manuals/</w:t>
        </w:r>
      </w:hyperlink>
      <w:r>
        <w:t xml:space="preserve">, καθώς και σε ώρες εργάσιμες απευθυνθείτε: </w:t>
      </w:r>
    </w:p>
    <w:p w:rsidR="009F42F5" w:rsidRPr="004C529B" w:rsidRDefault="009F42F5" w:rsidP="00666B41">
      <w:pPr>
        <w:numPr>
          <w:ilvl w:val="0"/>
          <w:numId w:val="5"/>
        </w:numPr>
        <w:jc w:val="both"/>
      </w:pPr>
      <w:r>
        <w:t xml:space="preserve">τηλεφωνικά (23810 51337),  στην κα Ρούσσου Μαρία, μέλος Π.Ο. του ΚΠΕ, Τεχνική </w:t>
      </w:r>
      <w:r w:rsidRPr="006925F9">
        <w:t>Διαχειρίστρια των «Σχολικών Κηπουρών»</w:t>
      </w:r>
    </w:p>
    <w:p w:rsidR="009F42F5" w:rsidRPr="004C529B" w:rsidRDefault="009F42F5" w:rsidP="00666B41">
      <w:pPr>
        <w:numPr>
          <w:ilvl w:val="0"/>
          <w:numId w:val="5"/>
        </w:numPr>
        <w:jc w:val="both"/>
      </w:pPr>
      <w:r>
        <w:t>ηλεκτρονικά (</w:t>
      </w:r>
      <w:hyperlink r:id="rId17" w:tooltip="Λογαριασμός schoolgardeners@gmail.com" w:history="1">
        <w:r>
          <w:rPr>
            <w:rStyle w:val="Hyperlink"/>
            <w:rFonts w:cs="Arial"/>
            <w:sz w:val="19"/>
            <w:szCs w:val="19"/>
          </w:rPr>
          <w:t>schoolgardeners@gmail.com</w:t>
        </w:r>
      </w:hyperlink>
      <w:r>
        <w:t xml:space="preserve">),  στην κα Ρούσσου Μαρία και στην κα Τεγκελίδου Ιωάννα, εκπαιδευτικό, Τεχνική </w:t>
      </w:r>
      <w:r w:rsidRPr="006925F9">
        <w:t>Διαχειρίστρια των «Σχολικών Κηπουρών».</w:t>
      </w:r>
    </w:p>
    <w:p w:rsidR="009F42F5" w:rsidRPr="004C529B" w:rsidRDefault="009F42F5" w:rsidP="006925F9">
      <w:pPr>
        <w:jc w:val="both"/>
      </w:pPr>
    </w:p>
    <w:p w:rsidR="009F42F5" w:rsidRPr="004C529B" w:rsidRDefault="009F42F5" w:rsidP="006925F9">
      <w:pPr>
        <w:jc w:val="both"/>
      </w:pPr>
    </w:p>
    <w:p w:rsidR="009F42F5" w:rsidRPr="004C529B" w:rsidRDefault="009F42F5" w:rsidP="006925F9">
      <w:pPr>
        <w:jc w:val="both"/>
      </w:pPr>
    </w:p>
    <w:p w:rsidR="009F42F5" w:rsidRPr="00217FCD" w:rsidRDefault="009F42F5" w:rsidP="00217FCD">
      <w:pPr>
        <w:jc w:val="center"/>
      </w:pPr>
      <w:r w:rsidRPr="00383C08">
        <w:rPr>
          <w:b/>
          <w:noProof/>
        </w:rPr>
        <w:pict>
          <v:shape id="Εικόνα 61" o:spid="_x0000_i1037" type="#_x0000_t75" alt="LOGOTYPΞ" style="width:48pt;height:78.75pt;visibility:visible">
            <v:imagedata r:id="rId18" o:title=""/>
          </v:shape>
        </w:pict>
      </w:r>
      <w:r w:rsidRPr="00383C08">
        <w:rPr>
          <w:noProof/>
          <w:sz w:val="28"/>
        </w:rPr>
        <w:pict>
          <v:shape id="Εικόνα 60" o:spid="_x0000_i1038" type="#_x0000_t75" alt="Logo ΕΠΕΕΔΒΜ-2013-BW" style="width:246.75pt;height:81pt;visibility:visible">
            <v:imagedata r:id="rId19" o:title=""/>
          </v:shape>
        </w:pict>
      </w:r>
      <w:r>
        <w:rPr>
          <w:noProof/>
        </w:rPr>
        <w:pict>
          <v:shape id="Εικόνα 62" o:spid="_x0000_i1039" type="#_x0000_t75" alt="ΔΗΜΟΣ ΚΑΛΟ" style="width:63.75pt;height:75pt;visibility:visible">
            <v:imagedata r:id="rId20" o:title=""/>
          </v:shape>
        </w:pict>
      </w:r>
    </w:p>
    <w:sectPr w:rsidR="009F42F5" w:rsidRPr="00217FCD" w:rsidSect="004C529B">
      <w:pgSz w:w="12240" w:h="15840"/>
      <w:pgMar w:top="720" w:right="360" w:bottom="720" w:left="72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425CF"/>
    <w:multiLevelType w:val="multilevel"/>
    <w:tmpl w:val="634CEAC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>
    <w:nsid w:val="12724114"/>
    <w:multiLevelType w:val="hybridMultilevel"/>
    <w:tmpl w:val="A11884CA"/>
    <w:lvl w:ilvl="0" w:tplc="0408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BCA4686"/>
    <w:multiLevelType w:val="hybridMultilevel"/>
    <w:tmpl w:val="947864F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994132"/>
    <w:multiLevelType w:val="multilevel"/>
    <w:tmpl w:val="C856285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>
    <w:nsid w:val="71F232B9"/>
    <w:multiLevelType w:val="hybridMultilevel"/>
    <w:tmpl w:val="4D4A6B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7704"/>
    <w:rsid w:val="000B33BA"/>
    <w:rsid w:val="00122563"/>
    <w:rsid w:val="00171AD9"/>
    <w:rsid w:val="00217FCD"/>
    <w:rsid w:val="00383C08"/>
    <w:rsid w:val="003873EF"/>
    <w:rsid w:val="003A077F"/>
    <w:rsid w:val="003A0813"/>
    <w:rsid w:val="004C529B"/>
    <w:rsid w:val="005E1CB4"/>
    <w:rsid w:val="00666B41"/>
    <w:rsid w:val="006925F9"/>
    <w:rsid w:val="006E59FD"/>
    <w:rsid w:val="00842DBF"/>
    <w:rsid w:val="00857475"/>
    <w:rsid w:val="00887704"/>
    <w:rsid w:val="00896B54"/>
    <w:rsid w:val="008C5F5A"/>
    <w:rsid w:val="00923A8A"/>
    <w:rsid w:val="00974483"/>
    <w:rsid w:val="009A4DE6"/>
    <w:rsid w:val="009A65EC"/>
    <w:rsid w:val="009F42F5"/>
    <w:rsid w:val="00A26923"/>
    <w:rsid w:val="00A46E03"/>
    <w:rsid w:val="00A56B16"/>
    <w:rsid w:val="00A73083"/>
    <w:rsid w:val="00B0442E"/>
    <w:rsid w:val="00B9547B"/>
    <w:rsid w:val="00C608C9"/>
    <w:rsid w:val="00C811F5"/>
    <w:rsid w:val="00D4112E"/>
    <w:rsid w:val="00D610D8"/>
    <w:rsid w:val="00D743C1"/>
    <w:rsid w:val="00DD0A9C"/>
    <w:rsid w:val="00DE19BC"/>
    <w:rsid w:val="00E303D9"/>
    <w:rsid w:val="00E34765"/>
    <w:rsid w:val="00E92E49"/>
    <w:rsid w:val="00EC4D33"/>
    <w:rsid w:val="00EF03AC"/>
    <w:rsid w:val="00FC6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475"/>
    <w:pPr>
      <w:spacing w:line="276" w:lineRule="auto"/>
    </w:pPr>
    <w:rPr>
      <w:rFonts w:ascii="Arial" w:hAnsi="Arial" w:cs="Arial"/>
      <w:color w:val="00000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57475"/>
    <w:pPr>
      <w:spacing w:before="480" w:after="120"/>
      <w:outlineLvl w:val="0"/>
    </w:pPr>
    <w:rPr>
      <w:b/>
      <w:sz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57475"/>
    <w:pPr>
      <w:spacing w:before="360" w:after="80"/>
      <w:outlineLvl w:val="1"/>
    </w:pPr>
    <w:rPr>
      <w:b/>
      <w:sz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57475"/>
    <w:pPr>
      <w:spacing w:before="280" w:after="80"/>
      <w:outlineLvl w:val="2"/>
    </w:pPr>
    <w:rPr>
      <w:b/>
      <w:color w:val="666666"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57475"/>
    <w:pPr>
      <w:spacing w:before="240" w:after="40"/>
      <w:outlineLvl w:val="3"/>
    </w:pPr>
    <w:rPr>
      <w:i/>
      <w:color w:val="66666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57475"/>
    <w:pPr>
      <w:spacing w:before="220" w:after="40"/>
      <w:outlineLvl w:val="4"/>
    </w:pPr>
    <w:rPr>
      <w:b/>
      <w:color w:val="666666"/>
      <w:sz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57475"/>
    <w:pPr>
      <w:spacing w:before="200" w:after="40"/>
      <w:outlineLvl w:val="5"/>
    </w:pPr>
    <w:rPr>
      <w:i/>
      <w:color w:val="666666"/>
      <w:sz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color w:val="00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color w:val="00000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  <w:color w:val="000000"/>
    </w:rPr>
  </w:style>
  <w:style w:type="paragraph" w:styleId="Title">
    <w:name w:val="Title"/>
    <w:basedOn w:val="Normal"/>
    <w:next w:val="Normal"/>
    <w:link w:val="TitleChar"/>
    <w:uiPriority w:val="99"/>
    <w:qFormat/>
    <w:rsid w:val="00857475"/>
    <w:pPr>
      <w:spacing w:before="480" w:after="120"/>
    </w:pPr>
    <w:rPr>
      <w:b/>
      <w:sz w:val="72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color w:val="000000"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857475"/>
    <w:pPr>
      <w:spacing w:before="360" w:after="80"/>
    </w:pPr>
    <w:rPr>
      <w:rFonts w:ascii="Georgia" w:hAnsi="Georgia" w:cs="Georgia"/>
      <w:i/>
      <w:color w:val="666666"/>
      <w:sz w:val="48"/>
    </w:rPr>
  </w:style>
  <w:style w:type="character" w:customStyle="1" w:styleId="SubtitleChar">
    <w:name w:val="Subtitle Char"/>
    <w:basedOn w:val="DefaultParagraphFont"/>
    <w:link w:val="Subtitle"/>
    <w:uiPriority w:val="99"/>
    <w:locked/>
    <w:rPr>
      <w:rFonts w:ascii="Cambria" w:hAnsi="Cambria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A56B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6B16"/>
    <w:rPr>
      <w:rFonts w:ascii="Tahoma" w:hAnsi="Tahoma" w:cs="Tahoma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rsid w:val="00C811F5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9A65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s.sch.gr/groups/" TargetMode="External"/><Relationship Id="rId13" Type="http://schemas.openxmlformats.org/officeDocument/2006/relationships/image" Target="media/image6.wmf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wmf"/><Relationship Id="rId17" Type="http://schemas.openxmlformats.org/officeDocument/2006/relationships/hyperlink" Target="https://profiles.google.com/?hl=el" TargetMode="External"/><Relationship Id="rId2" Type="http://schemas.openxmlformats.org/officeDocument/2006/relationships/styles" Target="styles.xml"/><Relationship Id="rId16" Type="http://schemas.openxmlformats.org/officeDocument/2006/relationships/hyperlink" Target="http://blogs.sch.gr/manuals/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blogs.sch.gr/" TargetMode="External"/><Relationship Id="rId11" Type="http://schemas.openxmlformats.org/officeDocument/2006/relationships/hyperlink" Target="http://blogs.sch.gr/groups/schoolgardens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blogs.sch.gr/schoolgardens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</TotalTime>
  <Pages>2</Pages>
  <Words>171</Words>
  <Characters>927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Ενημέρωση-Πρόσκληση των μελών της κοινότητας.docx</dc:title>
  <dc:subject/>
  <dc:creator>user</dc:creator>
  <cp:keywords/>
  <dc:description/>
  <cp:lastModifiedBy>user</cp:lastModifiedBy>
  <cp:revision>5</cp:revision>
  <cp:lastPrinted>2013-10-21T09:36:00Z</cp:lastPrinted>
  <dcterms:created xsi:type="dcterms:W3CDTF">2014-10-13T07:06:00Z</dcterms:created>
  <dcterms:modified xsi:type="dcterms:W3CDTF">2014-10-17T15:06:00Z</dcterms:modified>
</cp:coreProperties>
</file>